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2D017" w14:textId="77777777" w:rsidR="00126D8A" w:rsidRDefault="00126D8A"/>
    <w:sectPr w:rsidR="00126D8A" w:rsidSect="009A0BC2">
      <w:headerReference w:type="default" r:id="rId6"/>
      <w:footerReference w:type="default" r:id="rId7"/>
      <w:pgSz w:w="12240" w:h="15840"/>
      <w:pgMar w:top="1440" w:right="900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2D35D" w14:textId="77777777" w:rsidR="00B81F86" w:rsidRDefault="00B81F86" w:rsidP="009A0BC2">
      <w:pPr>
        <w:spacing w:after="0" w:line="240" w:lineRule="auto"/>
      </w:pPr>
      <w:r>
        <w:separator/>
      </w:r>
    </w:p>
  </w:endnote>
  <w:endnote w:type="continuationSeparator" w:id="0">
    <w:p w14:paraId="611E503B" w14:textId="77777777" w:rsidR="00B81F86" w:rsidRDefault="00B81F86" w:rsidP="009A0B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36DFC" w14:textId="565C2CE0" w:rsidR="00952860" w:rsidRPr="00B81F86" w:rsidRDefault="00B81F86">
    <w:pPr>
      <w:pStyle w:val="Footer"/>
      <w:rPr>
        <w:rFonts w:ascii="Arial" w:hAnsi="Arial" w:cs="Arial"/>
        <w:color w:val="000000"/>
        <w:sz w:val="20"/>
        <w:szCs w:val="20"/>
        <w:lang w:val="en-GB"/>
      </w:rPr>
    </w:pPr>
    <w:r w:rsidRPr="00B81F86">
      <w:rPr>
        <w:rFonts w:ascii="Arial" w:hAnsi="Arial" w:cs="Arial"/>
        <w:color w:val="000000"/>
        <w:sz w:val="20"/>
        <w:szCs w:val="20"/>
        <w:lang w:val="en-GB"/>
      </w:rPr>
      <w:t>Business Area</w:t>
    </w:r>
  </w:p>
  <w:p w14:paraId="5A5F4F56" w14:textId="206B6A50" w:rsidR="00A93053" w:rsidRPr="00B81F86" w:rsidRDefault="00B81F86" w:rsidP="00CB17BF">
    <w:pPr>
      <w:pStyle w:val="Footer"/>
      <w:rPr>
        <w:rFonts w:ascii="Arial" w:hAnsi="Arial" w:cs="Arial"/>
        <w:color w:val="000000"/>
        <w:sz w:val="14"/>
        <w:szCs w:val="14"/>
        <w:lang w:val="en-GB"/>
      </w:rPr>
    </w:pPr>
    <w:proofErr w:type="gramStart"/>
    <w:r w:rsidRPr="00B81F86">
      <w:rPr>
        <w:rFonts w:ascii="Arial" w:hAnsi="Arial" w:cs="Arial"/>
        <w:color w:val="000000"/>
        <w:sz w:val="14"/>
        <w:szCs w:val="14"/>
        <w:lang w:val="en-GB"/>
      </w:rPr>
      <w:t>Address  |</w:t>
    </w:r>
    <w:proofErr w:type="gramEnd"/>
    <w:r w:rsidRPr="00B81F86">
      <w:rPr>
        <w:rFonts w:ascii="Arial" w:hAnsi="Arial" w:cs="Arial"/>
        <w:color w:val="000000"/>
        <w:sz w:val="14"/>
        <w:szCs w:val="14"/>
        <w:lang w:val="en-GB"/>
      </w:rPr>
      <w:t xml:space="preserve">  Phone number  |</w:t>
    </w:r>
    <w:r>
      <w:rPr>
        <w:rFonts w:ascii="Arial" w:hAnsi="Arial" w:cs="Arial"/>
        <w:color w:val="000000"/>
        <w:sz w:val="14"/>
        <w:szCs w:val="14"/>
        <w:lang w:val="en-GB"/>
      </w:rPr>
      <w:t xml:space="preserve">  other information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5C066" w14:textId="77777777" w:rsidR="00B81F86" w:rsidRDefault="00B81F86" w:rsidP="009A0BC2">
      <w:pPr>
        <w:spacing w:after="0" w:line="240" w:lineRule="auto"/>
      </w:pPr>
      <w:r>
        <w:separator/>
      </w:r>
    </w:p>
  </w:footnote>
  <w:footnote w:type="continuationSeparator" w:id="0">
    <w:p w14:paraId="4C91E4B2" w14:textId="77777777" w:rsidR="00B81F86" w:rsidRDefault="00B81F86" w:rsidP="009A0B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1EEAF" w14:textId="77777777" w:rsidR="009A0BC2" w:rsidRDefault="004F15C5" w:rsidP="009A0BC2">
    <w:pPr>
      <w:pStyle w:val="Header"/>
      <w:tabs>
        <w:tab w:val="clear" w:pos="9360"/>
        <w:tab w:val="right" w:pos="9923"/>
      </w:tabs>
      <w:ind w:right="-23"/>
      <w:jc w:val="right"/>
    </w:pPr>
    <w:r>
      <w:rPr>
        <w:noProof/>
        <w:lang w:val="nb-NO" w:eastAsia="zh-CN"/>
      </w:rPr>
      <w:drawing>
        <wp:inline distT="0" distB="0" distL="0" distR="0" wp14:anchorId="3E63F70E" wp14:editId="1C09B066">
          <wp:extent cx="930112" cy="932832"/>
          <wp:effectExtent l="0" t="0" r="3810" b="635"/>
          <wp:docPr id="19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Kongsberg Logo_4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4900" cy="9376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F86"/>
    <w:rsid w:val="00126D8A"/>
    <w:rsid w:val="004F15C5"/>
    <w:rsid w:val="008F2B23"/>
    <w:rsid w:val="00952860"/>
    <w:rsid w:val="009A0BC2"/>
    <w:rsid w:val="00A93053"/>
    <w:rsid w:val="00B81F86"/>
    <w:rsid w:val="00CA00D0"/>
    <w:rsid w:val="00CB17BF"/>
    <w:rsid w:val="00DB48E0"/>
    <w:rsid w:val="00E44C73"/>
    <w:rsid w:val="00ED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CBB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D8A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0B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0BC2"/>
  </w:style>
  <w:style w:type="paragraph" w:styleId="Footer">
    <w:name w:val="footer"/>
    <w:basedOn w:val="Normal"/>
    <w:link w:val="FooterChar"/>
    <w:uiPriority w:val="99"/>
    <w:unhideWhenUsed/>
    <w:rsid w:val="009A0B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0BC2"/>
  </w:style>
  <w:style w:type="paragraph" w:styleId="BalloonText">
    <w:name w:val="Balloon Text"/>
    <w:basedOn w:val="Normal"/>
    <w:link w:val="BalloonTextChar"/>
    <w:uiPriority w:val="99"/>
    <w:semiHidden/>
    <w:unhideWhenUsed/>
    <w:rsid w:val="009A0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0BC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528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Brevark KOG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Kongsberg Maritime AS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Rine Beito Prestegård</dc:creator>
  <cp:lastModifiedBy>Rine Beito Prestegård</cp:lastModifiedBy>
  <cp:revision>2</cp:revision>
  <dcterms:created xsi:type="dcterms:W3CDTF">2023-11-17T13:37:00Z</dcterms:created>
  <dcterms:modified xsi:type="dcterms:W3CDTF">2023-11-17T13:37:00Z</dcterms:modified>
</cp:coreProperties>
</file>